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364870" w14:textId="384D6A85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E60BB9">
        <w:rPr>
          <w:b/>
          <w:bCs/>
          <w:i/>
          <w:iCs/>
          <w:sz w:val="36"/>
          <w:szCs w:val="36"/>
          <w:u w:val="single"/>
        </w:rPr>
        <w:t>Kundenbericht</w:t>
      </w:r>
    </w:p>
    <w:p w14:paraId="0CFC4D61" w14:textId="46314CA4" w:rsidR="00E60BB9" w:rsidRDefault="00E60BB9">
      <w:pPr>
        <w:rPr>
          <w:rFonts w:ascii="Courier New" w:hAnsi="Courier New" w:cs="Courier New"/>
          <w:sz w:val="24"/>
          <w:szCs w:val="24"/>
        </w:rPr>
      </w:pPr>
    </w:p>
    <w:p w14:paraId="6C561794" w14:textId="12045E8C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Datum: </w:t>
      </w:r>
      <w:sdt>
        <w:sdtPr>
          <w:rPr>
            <w:rFonts w:ascii="Courier New" w:hAnsi="Courier New" w:cs="Courier New"/>
            <w:sz w:val="24"/>
            <w:szCs w:val="24"/>
          </w:rPr>
          <w:id w:val="-145362714"/>
          <w:placeholder>
            <w:docPart w:val="DefaultPlaceholder_-1854013437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Pr="007C77BB">
            <w:rPr>
              <w:rStyle w:val="Platzhaltertext"/>
            </w:rPr>
            <w:t>Klicken oder tippen Sie, um ein Datum einzugeben.</w:t>
          </w:r>
        </w:sdtContent>
      </w:sdt>
    </w:p>
    <w:p w14:paraId="170356CC" w14:textId="4861F43C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Name: </w:t>
      </w:r>
    </w:p>
    <w:p w14:paraId="54DC4A30" w14:textId="70E380CE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Arbeit: </w:t>
      </w:r>
    </w:p>
    <w:p w14:paraId="01DCC3A3" w14:textId="62D144F6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Anliegen: </w:t>
      </w:r>
    </w:p>
    <w:p w14:paraId="2B1BB138" w14:textId="114F8163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Uhrzeit: </w:t>
      </w:r>
    </w:p>
    <w:p w14:paraId="459662C2" w14:textId="7040346B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Wird behandelt von: </w:t>
      </w:r>
      <w:sdt>
        <w:sdtPr>
          <w:rPr>
            <w:rFonts w:ascii="Courier New" w:hAnsi="Courier New" w:cs="Courier New"/>
            <w:sz w:val="24"/>
            <w:szCs w:val="24"/>
          </w:rPr>
          <w:id w:val="1377735491"/>
          <w:placeholder>
            <w:docPart w:val="DefaultPlaceholder_-1854013438"/>
          </w:placeholder>
          <w:showingPlcHdr/>
          <w:comboBox>
            <w:listItem w:value="Wählen Sie ein Element aus."/>
            <w:listItem w:displayText="Miguel MC4" w:value="Miguel MC4"/>
            <w:listItem w:displayText="Harry Hafer" w:value="Harry Hafer"/>
            <w:listItem w:displayText="Johannes Beer" w:value="Johannes Beer"/>
            <w:listItem w:displayText="Peter Jansen" w:value="Peter Jansen"/>
            <w:listItem w:displayText="Theo Grünwald" w:value="Theo Grünwald"/>
          </w:comboBox>
        </w:sdtPr>
        <w:sdtContent>
          <w:r w:rsidRPr="007C77BB">
            <w:rPr>
              <w:rStyle w:val="Platzhaltertext"/>
            </w:rPr>
            <w:t>Wählen Sie ein Element aus.</w:t>
          </w:r>
        </w:sdtContent>
      </w:sdt>
    </w:p>
    <w:p w14:paraId="344DD3DE" w14:textId="5A9271F0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Telefonnummer: </w:t>
      </w:r>
    </w:p>
    <w:p w14:paraId="4041EE18" w14:textId="3F29F9D3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Handy: </w:t>
      </w:r>
    </w:p>
    <w:p w14:paraId="64AB6272" w14:textId="32237BA5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Rechnung NR.: </w:t>
      </w:r>
    </w:p>
    <w:p w14:paraId="7CD7B0CE" w14:textId="164B4A20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Kosten: </w:t>
      </w:r>
    </w:p>
    <w:p w14:paraId="75B82D37" w14:textId="37E7F574" w:rsidR="00E60BB9" w:rsidRDefault="00E60BB9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Lieferungsdatum: </w:t>
      </w:r>
      <w:sdt>
        <w:sdtPr>
          <w:rPr>
            <w:rFonts w:ascii="Courier New" w:hAnsi="Courier New" w:cs="Courier New"/>
            <w:sz w:val="24"/>
            <w:szCs w:val="24"/>
          </w:rPr>
          <w:id w:val="1692723685"/>
          <w:placeholder>
            <w:docPart w:val="DefaultPlaceholder_-1854013437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Pr="007C77BB">
            <w:rPr>
              <w:rStyle w:val="Platzhaltertext"/>
            </w:rPr>
            <w:t>Klicken oder tippen Sie, um ein Datum einzugeben.</w:t>
          </w:r>
        </w:sdtContent>
      </w:sdt>
    </w:p>
    <w:p w14:paraId="1D7682F3" w14:textId="77777777" w:rsidR="00E60BB9" w:rsidRPr="00E60BB9" w:rsidRDefault="00E60BB9">
      <w:pPr>
        <w:rPr>
          <w:rFonts w:ascii="Courier New" w:hAnsi="Courier New" w:cs="Courier New"/>
          <w:sz w:val="24"/>
          <w:szCs w:val="24"/>
        </w:rPr>
      </w:pPr>
    </w:p>
    <w:sectPr w:rsidR="00E60BB9" w:rsidRPr="00E60B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BB9"/>
    <w:rsid w:val="00AD4D53"/>
    <w:rsid w:val="00E6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4EC4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60B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6ED766-987B-492E-8F40-02F93C17B53E}"/>
      </w:docPartPr>
      <w:docPartBody>
        <w:p w:rsidR="00000000" w:rsidRDefault="000841A5">
          <w:r w:rsidRPr="007C77BB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68CEC8-72EF-4440-873A-5663993C99F6}"/>
      </w:docPartPr>
      <w:docPartBody>
        <w:p w:rsidR="00000000" w:rsidRDefault="000841A5">
          <w:r w:rsidRPr="007C77BB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1A5"/>
    <w:rsid w:val="000841A5"/>
    <w:rsid w:val="00DF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841A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3E2DD-2C5A-4913-97BC-BDF68DE87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Kundenbericht</Template>
  <TotalTime>0</TotalTime>
  <Pages>1</Pages>
  <Words>38</Words>
  <Characters>243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Bastian</dc:creator>
  <cp:keywords/>
  <dc:description/>
  <cp:lastModifiedBy>Bastian</cp:lastModifiedBy>
  <cp:revision>1</cp:revision>
  <dcterms:created xsi:type="dcterms:W3CDTF">2020-12-21T08:32:00Z</dcterms:created>
  <dcterms:modified xsi:type="dcterms:W3CDTF">2020-12-21T08:41:00Z</dcterms:modified>
</cp:coreProperties>
</file>